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jdgxs" w:colFirst="0" w:colLast="0"/>
    <w:bookmarkStart w:id="1" w:name="_GoBack"/>
    <w:bookmarkEnd w:id="0"/>
    <w:bookmarkEnd w:id="1"/>
    <w:p w14:paraId="20273C4B" w14:textId="77777777" w:rsidR="006B112F" w:rsidRDefault="00BA7B9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608328" wp14:editId="24946B7A">
                <wp:simplePos x="0" y="0"/>
                <wp:positionH relativeFrom="column">
                  <wp:posOffset>1673225</wp:posOffset>
                </wp:positionH>
                <wp:positionV relativeFrom="paragraph">
                  <wp:posOffset>-173990</wp:posOffset>
                </wp:positionV>
                <wp:extent cx="2902585" cy="1754505"/>
                <wp:effectExtent l="0" t="0" r="0" b="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2585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38AB0" w14:textId="23FBA0AA" w:rsidR="006B112F" w:rsidRDefault="002E1F7F" w:rsidP="002E1F7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Verdana" w:hAnsi="Verdana" w:cs="Frutiger-Cn"/>
                                <w:position w:val="-1"/>
                                <w:sz w:val="16"/>
                                <w:szCs w:val="16"/>
                              </w:rPr>
                            </w:pPr>
                            <w:r w:rsidRPr="11013274" w:rsidDel="FFFFFFFF">
                              <w:rPr>
                                <w:rFonts w:ascii="Verdana" w:hAnsi="Verdana" w:cs="Frutiger-Cn"/>
                                <w:position w:val="-1"/>
                                <w:sz w:val="16"/>
                                <w:szCs w:val="16"/>
                              </w:rPr>
                              <w:t>XXV</w:t>
                            </w:r>
                            <w:r w:rsidR="007102CC">
                              <w:rPr>
                                <w:rFonts w:ascii="Verdana" w:hAnsi="Verdana" w:cs="Frutiger-Cn"/>
                                <w:position w:val="-1"/>
                                <w:sz w:val="16"/>
                                <w:szCs w:val="16"/>
                              </w:rPr>
                              <w:t>I</w:t>
                            </w:r>
                            <w:r w:rsidRPr="11013274" w:rsidDel="FFFFFFFF">
                              <w:rPr>
                                <w:rFonts w:ascii="Verdana" w:hAnsi="Verdana" w:cs="Frutiger-Cn"/>
                                <w:position w:val="-1"/>
                                <w:sz w:val="16"/>
                                <w:szCs w:val="16"/>
                              </w:rPr>
                              <w:t xml:space="preserve"> Domenica del Tempo Ordinario - Anno </w:t>
                            </w:r>
                            <w:r w:rsidR="009560C5">
                              <w:rPr>
                                <w:rFonts w:ascii="Verdana" w:hAnsi="Verdana" w:cs="Frutiger-Cn"/>
                                <w:position w:val="-1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  <w:p w14:paraId="49EC7254" w14:textId="77777777" w:rsidR="006B112F" w:rsidRDefault="002E1F7F" w:rsidP="002E1F7F">
                            <w:pPr>
                              <w:suppressAutoHyphens/>
                              <w:spacing w:line="1" w:lineRule="atLeast"/>
                              <w:ind w:leftChars="-1" w:left="8" w:hangingChars="1" w:hanging="10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11013274" w:rsidDel="FFFFFFFF">
                              <w:rPr>
                                <w:rFonts w:ascii="Verdana" w:hAnsi="Verdana"/>
                                <w:b/>
                                <w:position w:val="-1"/>
                                <w:sz w:val="96"/>
                                <w:szCs w:val="96"/>
                              </w:rPr>
                              <w:t>SANTA MESSA</w:t>
                            </w:r>
                          </w:p>
                          <w:p w14:paraId="0EEAEC0B" w14:textId="77777777" w:rsidR="006B112F" w:rsidRDefault="006B112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608328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131.75pt;margin-top:-13.7pt;width:228.55pt;height:138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" stroked="f">
                <v:textbox>
                  <w:txbxContent>
                    <w:p w14:paraId="53038AB0" w14:textId="23FBA0AA" w:rsidR="006B112F" w:rsidRDefault="002E1F7F" w:rsidP="002E1F7F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rFonts w:ascii="Verdana" w:hAnsi="Verdana" w:cs="Frutiger-Cn"/>
                          <w:position w:val="-1"/>
                          <w:sz w:val="16"/>
                          <w:szCs w:val="16"/>
                        </w:rPr>
                      </w:pPr>
                      <w:r w:rsidRPr="11013274" w:rsidDel="FFFFFFFF">
                        <w:rPr>
                          <w:rFonts w:ascii="Verdana" w:hAnsi="Verdana" w:cs="Frutiger-Cn"/>
                          <w:position w:val="-1"/>
                          <w:sz w:val="16"/>
                          <w:szCs w:val="16"/>
                        </w:rPr>
                        <w:t>XXV</w:t>
                      </w:r>
                      <w:r w:rsidR="007102CC">
                        <w:rPr>
                          <w:rFonts w:ascii="Verdana" w:hAnsi="Verdana" w:cs="Frutiger-Cn"/>
                          <w:position w:val="-1"/>
                          <w:sz w:val="16"/>
                          <w:szCs w:val="16"/>
                        </w:rPr>
                        <w:t>I</w:t>
                      </w:r>
                      <w:r w:rsidRPr="11013274" w:rsidDel="FFFFFFFF">
                        <w:rPr>
                          <w:rFonts w:ascii="Verdana" w:hAnsi="Verdana" w:cs="Frutiger-Cn"/>
                          <w:position w:val="-1"/>
                          <w:sz w:val="16"/>
                          <w:szCs w:val="16"/>
                        </w:rPr>
                        <w:t xml:space="preserve"> Domenica del Tempo Ordinario - Anno </w:t>
                      </w:r>
                      <w:r w:rsidR="009560C5">
                        <w:rPr>
                          <w:rFonts w:ascii="Verdana" w:hAnsi="Verdana" w:cs="Frutiger-Cn"/>
                          <w:position w:val="-1"/>
                          <w:sz w:val="16"/>
                          <w:szCs w:val="16"/>
                        </w:rPr>
                        <w:t>A</w:t>
                      </w:r>
                    </w:p>
                    <w:p w14:paraId="49EC7254" w14:textId="77777777" w:rsidR="006B112F" w:rsidRDefault="002E1F7F" w:rsidP="002E1F7F">
                      <w:pPr>
                        <w:suppressAutoHyphens/>
                        <w:spacing w:line="1" w:lineRule="atLeast"/>
                        <w:ind w:leftChars="-1" w:left="8" w:hangingChars="1" w:hanging="10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11013274" w:rsidDel="FFFFFFFF">
                        <w:rPr>
                          <w:rFonts w:ascii="Verdana" w:hAnsi="Verdana"/>
                          <w:b/>
                          <w:position w:val="-1"/>
                          <w:sz w:val="96"/>
                          <w:szCs w:val="96"/>
                        </w:rPr>
                        <w:t>SANTA MESSA</w:t>
                      </w:r>
                    </w:p>
                    <w:p w14:paraId="0EEAEC0B" w14:textId="77777777" w:rsidR="006B112F" w:rsidRDefault="006B112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40DF91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7FCD7ABD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08EAA64A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2CFA21A7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12E9C30F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ECE38D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6E26E8B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07B78791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26D87A94" w14:textId="13929036" w:rsidR="00DA70D8" w:rsidRDefault="0046008F" w:rsidP="00DA7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75696B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79F81BB" wp14:editId="0FD09288">
            <wp:simplePos x="0" y="0"/>
            <wp:positionH relativeFrom="column">
              <wp:posOffset>-3175</wp:posOffset>
            </wp:positionH>
            <wp:positionV relativeFrom="paragraph">
              <wp:posOffset>175895</wp:posOffset>
            </wp:positionV>
            <wp:extent cx="3150870" cy="400812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9028" b="1277"/>
                    <a:stretch/>
                  </pic:blipFill>
                  <pic:spPr bwMode="auto">
                    <a:xfrm>
                      <a:off x="0" y="0"/>
                      <a:ext cx="3150870" cy="400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33C62" w14:textId="67070688" w:rsidR="0016662A" w:rsidRDefault="0016662A" w:rsidP="007569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D90536A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4DD0537" w14:textId="78B3244E" w:rsidR="006B112F" w:rsidRDefault="006B112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0B84C97D" w14:textId="71D02E4D" w:rsidR="0046008F" w:rsidRDefault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5A8D3F20" w14:textId="77BB91E7" w:rsidR="0046008F" w:rsidRDefault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71D93E9B" w14:textId="3643AB88" w:rsidR="0046008F" w:rsidRDefault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5D18578C" w14:textId="09E37938" w:rsidR="0046008F" w:rsidRDefault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76AE0746" w14:textId="0D59EF89" w:rsidR="0046008F" w:rsidRDefault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4E470BD9" w14:textId="169E5CB3" w:rsidR="0046008F" w:rsidRDefault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545702D6" w14:textId="2914B458" w:rsidR="0046008F" w:rsidRDefault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1A575D54" w14:textId="77777777" w:rsidR="0046008F" w:rsidRDefault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4E1DE49F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3DF6AD94" w14:textId="77777777" w:rsidR="0046008F" w:rsidRDefault="00C40814" w:rsidP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b/>
          <w:color w:val="000000"/>
          <w:sz w:val="22"/>
          <w:szCs w:val="24"/>
        </w:rPr>
      </w:pPr>
      <w:r w:rsidRPr="00C40814">
        <w:rPr>
          <w:rFonts w:ascii="Verdana" w:eastAsia="Verdana" w:hAnsi="Verdana" w:cs="Verdana"/>
          <w:b/>
          <w:color w:val="000000"/>
          <w:sz w:val="22"/>
          <w:szCs w:val="24"/>
        </w:rPr>
        <w:t>11</w:t>
      </w:r>
      <w:r w:rsidR="00866530">
        <w:rPr>
          <w:rFonts w:ascii="Verdana" w:eastAsia="Verdana" w:hAnsi="Verdana" w:cs="Verdana"/>
          <w:b/>
          <w:color w:val="000000"/>
          <w:sz w:val="22"/>
          <w:szCs w:val="24"/>
        </w:rPr>
        <w:t>2</w:t>
      </w:r>
      <w:r w:rsidRPr="00C40814">
        <w:rPr>
          <w:rFonts w:ascii="Verdana" w:eastAsia="Verdana" w:hAnsi="Verdana" w:cs="Verdana"/>
          <w:b/>
          <w:color w:val="000000"/>
          <w:sz w:val="22"/>
          <w:szCs w:val="24"/>
        </w:rPr>
        <w:t>^</w:t>
      </w:r>
    </w:p>
    <w:p w14:paraId="7EEA2786" w14:textId="77777777" w:rsidR="0046008F" w:rsidRDefault="002E1F7F" w:rsidP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b/>
          <w:color w:val="000000"/>
          <w:sz w:val="22"/>
          <w:szCs w:val="24"/>
        </w:rPr>
      </w:pPr>
      <w:r w:rsidRPr="00C40814">
        <w:rPr>
          <w:rFonts w:ascii="Verdana" w:eastAsia="Verdana" w:hAnsi="Verdana" w:cs="Verdana"/>
          <w:b/>
          <w:color w:val="000000"/>
          <w:sz w:val="22"/>
          <w:szCs w:val="24"/>
        </w:rPr>
        <w:t xml:space="preserve">Giornata </w:t>
      </w:r>
    </w:p>
    <w:p w14:paraId="7C0DFB6F" w14:textId="77777777" w:rsidR="0046008F" w:rsidRDefault="002E1F7F" w:rsidP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b/>
          <w:color w:val="000000"/>
          <w:sz w:val="22"/>
          <w:szCs w:val="24"/>
        </w:rPr>
      </w:pPr>
      <w:r w:rsidRPr="00C40814">
        <w:rPr>
          <w:rFonts w:ascii="Verdana" w:eastAsia="Verdana" w:hAnsi="Verdana" w:cs="Verdana"/>
          <w:b/>
          <w:color w:val="000000"/>
          <w:sz w:val="22"/>
          <w:szCs w:val="24"/>
        </w:rPr>
        <w:t xml:space="preserve">Mondiale </w:t>
      </w:r>
    </w:p>
    <w:p w14:paraId="5A4DED60" w14:textId="77777777" w:rsidR="0046008F" w:rsidRDefault="002E1F7F" w:rsidP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b/>
          <w:color w:val="000000"/>
          <w:sz w:val="22"/>
          <w:szCs w:val="24"/>
        </w:rPr>
      </w:pPr>
      <w:r w:rsidRPr="00C40814">
        <w:rPr>
          <w:rFonts w:ascii="Verdana" w:eastAsia="Verdana" w:hAnsi="Verdana" w:cs="Verdana"/>
          <w:b/>
          <w:color w:val="000000"/>
          <w:sz w:val="22"/>
          <w:szCs w:val="24"/>
        </w:rPr>
        <w:t xml:space="preserve">del Migrante </w:t>
      </w:r>
    </w:p>
    <w:p w14:paraId="6BD89933" w14:textId="3F73D8B8" w:rsidR="006B112F" w:rsidRDefault="002E1F7F" w:rsidP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b/>
          <w:color w:val="000000"/>
          <w:sz w:val="22"/>
          <w:szCs w:val="24"/>
        </w:rPr>
      </w:pPr>
      <w:r w:rsidRPr="00C40814">
        <w:rPr>
          <w:rFonts w:ascii="Verdana" w:eastAsia="Verdana" w:hAnsi="Verdana" w:cs="Verdana"/>
          <w:b/>
          <w:color w:val="000000"/>
          <w:sz w:val="22"/>
          <w:szCs w:val="24"/>
        </w:rPr>
        <w:t>e del Rifugiato</w:t>
      </w:r>
    </w:p>
    <w:p w14:paraId="6F7A39E0" w14:textId="77777777" w:rsidR="009F0CD0" w:rsidRPr="009F0CD0" w:rsidRDefault="009F0CD0" w:rsidP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b/>
          <w:color w:val="000000"/>
          <w:sz w:val="10"/>
          <w:szCs w:val="10"/>
        </w:rPr>
      </w:pPr>
    </w:p>
    <w:p w14:paraId="3F0B4C6C" w14:textId="3F78474C" w:rsidR="009F0CD0" w:rsidRPr="009F0CD0" w:rsidRDefault="009F0CD0" w:rsidP="009F0CD0">
      <w:pPr>
        <w:jc w:val="center"/>
        <w:rPr>
          <w:sz w:val="24"/>
          <w:szCs w:val="24"/>
        </w:rPr>
      </w:pPr>
    </w:p>
    <w:p w14:paraId="2F7FA36D" w14:textId="77777777" w:rsidR="009F0CD0" w:rsidRPr="00C40814" w:rsidRDefault="009F0C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2"/>
          <w:szCs w:val="24"/>
        </w:rPr>
      </w:pPr>
    </w:p>
    <w:p w14:paraId="404B4898" w14:textId="77777777" w:rsidR="0046008F" w:rsidRDefault="00C40814" w:rsidP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i/>
          <w:color w:val="000000"/>
          <w:sz w:val="24"/>
          <w:szCs w:val="24"/>
        </w:rPr>
      </w:pPr>
      <w:r w:rsidRPr="009F0CD0">
        <w:rPr>
          <w:rFonts w:ascii="Verdana" w:eastAsia="Verdana" w:hAnsi="Verdana" w:cs="Verdana"/>
          <w:i/>
          <w:color w:val="000000"/>
          <w:sz w:val="24"/>
          <w:szCs w:val="24"/>
        </w:rPr>
        <w:t xml:space="preserve">Domenica </w:t>
      </w:r>
    </w:p>
    <w:p w14:paraId="0732E13F" w14:textId="77777777" w:rsidR="0046008F" w:rsidRDefault="00DF3BAC" w:rsidP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i/>
          <w:color w:val="000000"/>
          <w:sz w:val="24"/>
          <w:szCs w:val="24"/>
        </w:rPr>
      </w:pPr>
      <w:r>
        <w:rPr>
          <w:rFonts w:ascii="Verdana" w:eastAsia="Verdana" w:hAnsi="Verdana" w:cs="Verdana"/>
          <w:i/>
          <w:color w:val="000000"/>
          <w:sz w:val="24"/>
          <w:szCs w:val="24"/>
        </w:rPr>
        <w:t>2</w:t>
      </w:r>
      <w:r w:rsidR="00866530">
        <w:rPr>
          <w:rFonts w:ascii="Verdana" w:eastAsia="Verdana" w:hAnsi="Verdana" w:cs="Verdana"/>
          <w:i/>
          <w:color w:val="000000"/>
          <w:sz w:val="24"/>
          <w:szCs w:val="24"/>
        </w:rPr>
        <w:t>7</w:t>
      </w:r>
      <w:r w:rsidR="00DA70D8" w:rsidRPr="009F0CD0">
        <w:rPr>
          <w:rFonts w:ascii="Verdana" w:eastAsia="Verdana" w:hAnsi="Verdana" w:cs="Verdana"/>
          <w:i/>
          <w:color w:val="00000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color w:val="000000"/>
          <w:sz w:val="24"/>
          <w:szCs w:val="24"/>
        </w:rPr>
        <w:t>settem</w:t>
      </w:r>
      <w:r w:rsidR="00DA70D8" w:rsidRPr="009F0CD0">
        <w:rPr>
          <w:rFonts w:ascii="Verdana" w:eastAsia="Verdana" w:hAnsi="Verdana" w:cs="Verdana"/>
          <w:i/>
          <w:color w:val="000000"/>
          <w:sz w:val="24"/>
          <w:szCs w:val="24"/>
        </w:rPr>
        <w:t>bre</w:t>
      </w:r>
      <w:r w:rsidR="002E1F7F" w:rsidRPr="009F0CD0">
        <w:rPr>
          <w:rFonts w:ascii="Verdana" w:eastAsia="Verdana" w:hAnsi="Verdana" w:cs="Verdana"/>
          <w:i/>
          <w:color w:val="000000"/>
          <w:sz w:val="24"/>
          <w:szCs w:val="24"/>
        </w:rPr>
        <w:t xml:space="preserve"> </w:t>
      </w:r>
    </w:p>
    <w:p w14:paraId="4EAD5E6B" w14:textId="232CC29E" w:rsidR="006B112F" w:rsidRPr="009F0CD0" w:rsidRDefault="002E1F7F" w:rsidP="004600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4"/>
          <w:szCs w:val="24"/>
        </w:rPr>
      </w:pPr>
      <w:r w:rsidRPr="009F0CD0">
        <w:rPr>
          <w:rFonts w:ascii="Verdana" w:eastAsia="Verdana" w:hAnsi="Verdana" w:cs="Verdana"/>
          <w:i/>
          <w:color w:val="000000"/>
          <w:sz w:val="24"/>
          <w:szCs w:val="24"/>
        </w:rPr>
        <w:t>202</w:t>
      </w:r>
      <w:r w:rsidR="00866530">
        <w:rPr>
          <w:rFonts w:ascii="Verdana" w:eastAsia="Verdana" w:hAnsi="Verdana" w:cs="Verdana"/>
          <w:i/>
          <w:color w:val="000000"/>
          <w:sz w:val="24"/>
          <w:szCs w:val="24"/>
        </w:rPr>
        <w:t>6</w:t>
      </w:r>
    </w:p>
    <w:p w14:paraId="6C0C1632" w14:textId="77777777" w:rsidR="006B112F" w:rsidRPr="009F0CD0" w:rsidRDefault="006B112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4"/>
        </w:rPr>
        <w:sectPr w:rsidR="006B112F" w:rsidRPr="009F0CD0">
          <w:footerReference w:type="even" r:id="rId7"/>
          <w:pgSz w:w="8419" w:h="11906"/>
          <w:pgMar w:top="851" w:right="737" w:bottom="567" w:left="737" w:header="340" w:footer="284" w:gutter="0"/>
          <w:pgNumType w:start="1"/>
          <w:cols w:space="720"/>
          <w:titlePg/>
        </w:sectPr>
      </w:pPr>
    </w:p>
    <w:bookmarkStart w:id="2" w:name="_30j0zll" w:colFirst="0" w:colLast="0"/>
    <w:bookmarkEnd w:id="2"/>
    <w:p w14:paraId="26BC6883" w14:textId="77777777" w:rsidR="006B112F" w:rsidRDefault="00BA7B91" w:rsidP="009F0C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F3ECB16" wp14:editId="37516FED">
                <wp:extent cx="4639310" cy="321310"/>
                <wp:effectExtent l="0" t="0" r="8890" b="2540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9310" cy="32131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DCB85" w14:textId="77777777" w:rsidR="006B112F" w:rsidRPr="00A50996" w:rsidRDefault="002E1F7F" w:rsidP="002E1F7F">
                            <w:pPr>
                              <w:widowControl w:val="0"/>
                              <w:suppressAutoHyphens/>
                              <w:spacing w:line="1" w:lineRule="atLeast"/>
                              <w:ind w:leftChars="-1" w:left="1" w:hangingChars="1" w:hanging="3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Verdana" w:hAnsi="Verdana" w:cs="Andalus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0A50996" w:rsidDel="FFFFFFFF">
                              <w:rPr>
                                <w:rFonts w:ascii="Verdana" w:hAnsi="Verdana" w:cs="Andalus"/>
                                <w:b/>
                                <w:bCs/>
                                <w:i/>
                                <w:iCs/>
                                <w:position w:val="-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Introduzione</w:t>
                            </w:r>
                          </w:p>
                          <w:p w14:paraId="62B5873B" w14:textId="77777777" w:rsidR="006B112F" w:rsidRDefault="006B112F" w:rsidP="002E1F7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6911BB12" w14:textId="77777777" w:rsidR="006B112F" w:rsidRDefault="006B112F" w:rsidP="002E1F7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1F3ECB16" id="Casella di testo 5" o:spid="_x0000_s1027" type="#_x0000_t202" style="width:365.3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" stroked="f">
                <v:fill r:id="rId9" o:title="" recolor="t" rotate="t" type="frame"/>
                <v:imagedata recolortarget="#696565 [1454]"/>
                <v:textbox>
                  <w:txbxContent>
                    <w:p w14:paraId="493DCB85" w14:textId="77777777" w:rsidR="006B112F" w:rsidRPr="00A50996" w:rsidRDefault="002E1F7F" w:rsidP="002E1F7F">
                      <w:pPr>
                        <w:widowControl w:val="0"/>
                        <w:suppressAutoHyphens/>
                        <w:spacing w:line="1" w:lineRule="atLeast"/>
                        <w:ind w:leftChars="-1" w:left="1" w:hangingChars="1" w:hanging="3"/>
                        <w:jc w:val="right"/>
                        <w:textDirection w:val="btLr"/>
                        <w:textAlignment w:val="top"/>
                        <w:outlineLvl w:val="0"/>
                        <w:rPr>
                          <w:rFonts w:ascii="Verdana" w:hAnsi="Verdana" w:cs="Andalus"/>
                          <w:position w:val="-1"/>
                          <w:sz w:val="28"/>
                          <w:szCs w:val="28"/>
                        </w:rPr>
                      </w:pPr>
                      <w:r w:rsidRPr="00A50996" w:rsidDel="FFFFFFFF">
                        <w:rPr>
                          <w:rFonts w:ascii="Verdana" w:hAnsi="Verdana" w:cs="Andalus"/>
                          <w:b/>
                          <w:bCs/>
                          <w:i/>
                          <w:iCs/>
                          <w:position w:val="-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Introduzione</w:t>
                      </w:r>
                    </w:p>
                    <w:p w14:paraId="62B5873B" w14:textId="77777777" w:rsidR="006B112F" w:rsidRDefault="006B112F" w:rsidP="002E1F7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6911BB12" w14:textId="77777777" w:rsidR="006B112F" w:rsidRDefault="006B112F" w:rsidP="002E1F7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02363E" w14:textId="77777777" w:rsidR="0016662A" w:rsidRPr="009F0CD0" w:rsidRDefault="001666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350CE77C" w14:textId="30BD1ED2" w:rsidR="006B112F" w:rsidRDefault="00542C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3"/>
          <w:szCs w:val="23"/>
        </w:rPr>
      </w:pPr>
      <w:r w:rsidRPr="00542C54">
        <w:rPr>
          <w:rFonts w:ascii="Verdana" w:eastAsia="Verdana" w:hAnsi="Verdana" w:cs="Verdana"/>
          <w:color w:val="000000"/>
          <w:sz w:val="23"/>
          <w:szCs w:val="23"/>
        </w:rPr>
        <w:t>Celebriamo la 1</w:t>
      </w:r>
      <w:r>
        <w:rPr>
          <w:rFonts w:ascii="Verdana" w:eastAsia="Verdana" w:hAnsi="Verdana" w:cs="Verdana"/>
          <w:color w:val="000000"/>
          <w:sz w:val="23"/>
          <w:szCs w:val="23"/>
        </w:rPr>
        <w:t>1</w:t>
      </w:r>
      <w:r w:rsidR="00866530">
        <w:rPr>
          <w:rFonts w:ascii="Verdana" w:eastAsia="Verdana" w:hAnsi="Verdana" w:cs="Verdana"/>
          <w:color w:val="000000"/>
          <w:sz w:val="23"/>
          <w:szCs w:val="23"/>
        </w:rPr>
        <w:t>2</w:t>
      </w:r>
      <w:r w:rsidRPr="00542C54">
        <w:rPr>
          <w:rFonts w:ascii="Verdana" w:eastAsia="Verdana" w:hAnsi="Verdana" w:cs="Verdana"/>
          <w:color w:val="000000"/>
          <w:sz w:val="23"/>
          <w:szCs w:val="23"/>
        </w:rPr>
        <w:t>a Giornata Mondiale del Migrante e del Rifugiato. Nata agli inizi del ‘900, da una grande intuizione avuta dalla Congregazione per i Vescovi che era preoccupata per tutti quegli italiani emigrati in altri Paesi in cerca di lavoro,</w:t>
      </w:r>
      <w:r w:rsidR="00831B1B">
        <w:rPr>
          <w:rFonts w:ascii="Verdana" w:eastAsia="Verdana" w:hAnsi="Verdana" w:cs="Verdana"/>
          <w:color w:val="000000"/>
          <w:sz w:val="23"/>
          <w:szCs w:val="23"/>
        </w:rPr>
        <w:t xml:space="preserve"> n</w:t>
      </w:r>
      <w:r w:rsidR="00831B1B" w:rsidRPr="00831B1B">
        <w:rPr>
          <w:rFonts w:ascii="Verdana" w:eastAsia="Verdana" w:hAnsi="Verdana" w:cs="Verdana"/>
          <w:color w:val="000000"/>
          <w:sz w:val="23"/>
          <w:szCs w:val="23"/>
        </w:rPr>
        <w:t xml:space="preserve">egli anni è diventata sempre più grande: mondiale </w:t>
      </w:r>
      <w:r w:rsidR="00831B1B">
        <w:rPr>
          <w:rFonts w:ascii="Verdana" w:eastAsia="Verdana" w:hAnsi="Verdana" w:cs="Verdana"/>
          <w:color w:val="000000"/>
          <w:sz w:val="23"/>
          <w:szCs w:val="23"/>
        </w:rPr>
        <w:t xml:space="preserve">e </w:t>
      </w:r>
      <w:r w:rsidR="00831B1B" w:rsidRPr="00831B1B">
        <w:rPr>
          <w:rFonts w:ascii="Verdana" w:eastAsia="Verdana" w:hAnsi="Verdana" w:cs="Verdana"/>
          <w:color w:val="000000"/>
          <w:sz w:val="23"/>
          <w:szCs w:val="23"/>
        </w:rPr>
        <w:t>aperta a tutti i migranti, italiani e non</w:t>
      </w:r>
      <w:r w:rsidR="00831B1B">
        <w:rPr>
          <w:rFonts w:ascii="Verdana" w:eastAsia="Verdana" w:hAnsi="Verdana" w:cs="Verdana"/>
          <w:color w:val="000000"/>
          <w:sz w:val="23"/>
          <w:szCs w:val="23"/>
        </w:rPr>
        <w:t xml:space="preserve"> (dal 1952),</w:t>
      </w:r>
      <w:r w:rsidR="00831B1B" w:rsidRPr="00831B1B">
        <w:rPr>
          <w:rFonts w:ascii="Verdana" w:eastAsia="Verdana" w:hAnsi="Verdana" w:cs="Verdana"/>
          <w:color w:val="000000"/>
          <w:sz w:val="23"/>
          <w:szCs w:val="23"/>
        </w:rPr>
        <w:t xml:space="preserve"> dedicata anche ai rifugiati </w:t>
      </w:r>
      <w:r w:rsidR="00831B1B">
        <w:rPr>
          <w:rFonts w:ascii="Verdana" w:eastAsia="Verdana" w:hAnsi="Verdana" w:cs="Verdana"/>
          <w:color w:val="000000"/>
          <w:sz w:val="23"/>
          <w:szCs w:val="23"/>
        </w:rPr>
        <w:t>(dal</w:t>
      </w:r>
      <w:r w:rsidR="00831B1B" w:rsidRPr="00831B1B">
        <w:rPr>
          <w:rFonts w:ascii="Verdana" w:eastAsia="Verdana" w:hAnsi="Verdana" w:cs="Verdana"/>
          <w:color w:val="000000"/>
          <w:sz w:val="23"/>
          <w:szCs w:val="23"/>
        </w:rPr>
        <w:t xml:space="preserve"> 2004</w:t>
      </w:r>
      <w:r w:rsidR="00831B1B">
        <w:rPr>
          <w:rFonts w:ascii="Verdana" w:eastAsia="Verdana" w:hAnsi="Verdana" w:cs="Verdana"/>
          <w:color w:val="000000"/>
          <w:sz w:val="23"/>
          <w:szCs w:val="23"/>
        </w:rPr>
        <w:t>)</w:t>
      </w:r>
      <w:r w:rsidR="00831B1B" w:rsidRPr="00831B1B">
        <w:rPr>
          <w:rFonts w:ascii="Verdana" w:eastAsia="Verdana" w:hAnsi="Verdana" w:cs="Verdana"/>
          <w:color w:val="000000"/>
          <w:sz w:val="23"/>
          <w:szCs w:val="23"/>
        </w:rPr>
        <w:t>,</w:t>
      </w:r>
      <w:r w:rsidR="00831B1B">
        <w:rPr>
          <w:rFonts w:ascii="Verdana" w:eastAsia="Verdana" w:hAnsi="Verdana" w:cs="Verdana"/>
          <w:color w:val="000000"/>
          <w:sz w:val="23"/>
          <w:szCs w:val="23"/>
        </w:rPr>
        <w:t xml:space="preserve"> con</w:t>
      </w:r>
      <w:r w:rsidR="00831B1B" w:rsidRPr="00831B1B">
        <w:rPr>
          <w:rFonts w:ascii="Verdana" w:eastAsia="Verdana" w:hAnsi="Verdana" w:cs="Verdana"/>
          <w:color w:val="000000"/>
          <w:sz w:val="23"/>
          <w:szCs w:val="23"/>
        </w:rPr>
        <w:t xml:space="preserve"> un tema specifico, seguito da un messaggio ad hoc a firma del Santo Padre</w:t>
      </w:r>
      <w:r w:rsidR="00831B1B">
        <w:rPr>
          <w:rFonts w:ascii="Verdana" w:eastAsia="Verdana" w:hAnsi="Verdana" w:cs="Verdana"/>
          <w:color w:val="000000"/>
          <w:sz w:val="23"/>
          <w:szCs w:val="23"/>
        </w:rPr>
        <w:t xml:space="preserve"> (dal 1968)</w:t>
      </w:r>
      <w:r w:rsidR="00831B1B" w:rsidRPr="00831B1B">
        <w:rPr>
          <w:rFonts w:ascii="Verdana" w:eastAsia="Verdana" w:hAnsi="Verdana" w:cs="Verdana"/>
          <w:color w:val="000000"/>
          <w:sz w:val="23"/>
          <w:szCs w:val="23"/>
        </w:rPr>
        <w:t xml:space="preserve">. </w:t>
      </w:r>
      <w:r w:rsidR="003548B7">
        <w:rPr>
          <w:rFonts w:ascii="Verdana" w:eastAsia="Verdana" w:hAnsi="Verdana" w:cs="Verdana"/>
          <w:color w:val="000000"/>
          <w:sz w:val="23"/>
          <w:szCs w:val="23"/>
        </w:rPr>
        <w:t xml:space="preserve">Il </w:t>
      </w:r>
      <w:r w:rsidR="003548B7" w:rsidRPr="003548B7">
        <w:rPr>
          <w:rFonts w:ascii="Verdana" w:eastAsia="Verdana" w:hAnsi="Verdana" w:cs="Verdana"/>
          <w:color w:val="000000"/>
          <w:sz w:val="23"/>
          <w:szCs w:val="23"/>
        </w:rPr>
        <w:t xml:space="preserve">tema scelto dal Santo Padre per la </w:t>
      </w:r>
      <w:r w:rsidR="003548B7">
        <w:rPr>
          <w:rFonts w:ascii="Verdana" w:eastAsia="Verdana" w:hAnsi="Verdana" w:cs="Verdana"/>
          <w:color w:val="000000"/>
          <w:sz w:val="23"/>
          <w:szCs w:val="23"/>
        </w:rPr>
        <w:t>GMMR26</w:t>
      </w:r>
      <w:r w:rsidR="003548B7" w:rsidRPr="003548B7">
        <w:rPr>
          <w:rFonts w:ascii="Verdana" w:eastAsia="Verdana" w:hAnsi="Verdana" w:cs="Verdana"/>
          <w:color w:val="000000"/>
          <w:sz w:val="23"/>
          <w:szCs w:val="23"/>
        </w:rPr>
        <w:t>, «Anche uno solo di questi bambini» (</w:t>
      </w:r>
      <w:r w:rsidR="003548B7" w:rsidRPr="003548B7">
        <w:rPr>
          <w:rFonts w:ascii="Verdana" w:eastAsia="Verdana" w:hAnsi="Verdana" w:cs="Verdana"/>
          <w:i/>
          <w:iCs/>
          <w:color w:val="000000"/>
          <w:sz w:val="23"/>
          <w:szCs w:val="23"/>
        </w:rPr>
        <w:t xml:space="preserve">Mt </w:t>
      </w:r>
      <w:r w:rsidR="003548B7" w:rsidRPr="003548B7">
        <w:rPr>
          <w:rFonts w:ascii="Verdana" w:eastAsia="Verdana" w:hAnsi="Verdana" w:cs="Verdana"/>
          <w:i/>
          <w:color w:val="000000"/>
          <w:sz w:val="23"/>
          <w:szCs w:val="23"/>
        </w:rPr>
        <w:t>18,5</w:t>
      </w:r>
      <w:r w:rsidR="003548B7" w:rsidRPr="003548B7">
        <w:rPr>
          <w:rFonts w:ascii="Verdana" w:eastAsia="Verdana" w:hAnsi="Verdana" w:cs="Verdana"/>
          <w:color w:val="000000"/>
          <w:sz w:val="23"/>
          <w:szCs w:val="23"/>
        </w:rPr>
        <w:t>), invita la Chiesa a guardare il fenomeno migratorio attraverso gli occhi dei suoi protagonisti più piccoli e vulnerabili</w:t>
      </w:r>
      <w:r w:rsidR="009F656F">
        <w:rPr>
          <w:rFonts w:ascii="Verdana" w:eastAsia="Verdana" w:hAnsi="Verdana" w:cs="Verdana"/>
          <w:color w:val="000000"/>
          <w:sz w:val="23"/>
          <w:szCs w:val="23"/>
        </w:rPr>
        <w:t>;</w:t>
      </w:r>
      <w:r w:rsidR="003548B7" w:rsidRPr="003548B7">
        <w:rPr>
          <w:rFonts w:ascii="Verdana" w:eastAsia="Verdana" w:hAnsi="Verdana" w:cs="Verdana"/>
          <w:color w:val="000000"/>
          <w:sz w:val="23"/>
          <w:szCs w:val="23"/>
        </w:rPr>
        <w:t xml:space="preserve"> ci invita ad andare oltre i numeri e le statistiche per riconoscere in ogni bambino una persona amata da Dio, portatrice di una dignità inviolabile e di una speranza che nessuna circostanza può spegnere.</w:t>
      </w:r>
    </w:p>
    <w:p w14:paraId="4B195910" w14:textId="625419B5" w:rsidR="00B60F77" w:rsidRDefault="00B60F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3"/>
          <w:szCs w:val="23"/>
        </w:rPr>
      </w:pPr>
    </w:p>
    <w:p w14:paraId="4F6B102A" w14:textId="77777777" w:rsidR="009F656F" w:rsidRDefault="009F65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3"/>
          <w:szCs w:val="23"/>
        </w:rPr>
      </w:pPr>
    </w:p>
    <w:p w14:paraId="267A8C90" w14:textId="77777777" w:rsidR="006B112F" w:rsidRDefault="00BA7B91" w:rsidP="009F0C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5680355E" wp14:editId="59D7652E">
                <wp:extent cx="4639310" cy="321310"/>
                <wp:effectExtent l="0" t="0" r="8890" b="2540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9310" cy="32131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46F95" w14:textId="77777777" w:rsidR="006B112F" w:rsidRPr="00A50996" w:rsidRDefault="002E1F7F" w:rsidP="002E1F7F">
                            <w:pPr>
                              <w:widowControl w:val="0"/>
                              <w:suppressAutoHyphens/>
                              <w:spacing w:line="1" w:lineRule="atLeast"/>
                              <w:ind w:leftChars="-1" w:left="1" w:hangingChars="1" w:hanging="3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Verdana" w:hAnsi="Verdana" w:cs="Andalus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0A50996" w:rsidDel="FFFFFFFF">
                              <w:rPr>
                                <w:rFonts w:ascii="Verdana" w:hAnsi="Verdana" w:cs="Andalus"/>
                                <w:b/>
                                <w:bCs/>
                                <w:i/>
                                <w:iCs/>
                                <w:position w:val="-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Atto penitenziale</w:t>
                            </w:r>
                            <w:r w:rsidRPr="00A50996" w:rsidDel="FFFFFFFF">
                              <w:rPr>
                                <w:rFonts w:ascii="Verdana" w:hAnsi="Verdana" w:cs="Andalus"/>
                                <w:bCs/>
                                <w:i/>
                                <w:iCs/>
                                <w:position w:val="-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A50996" w:rsidDel="FFFFFFFF">
                              <w:rPr>
                                <w:rFonts w:ascii="Verdana" w:hAnsi="Verdana" w:cs="Andalus"/>
                                <w:b/>
                                <w:bCs/>
                                <w:i/>
                                <w:iCs/>
                                <w:position w:val="-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7F8995B8" w14:textId="77777777" w:rsidR="006B112F" w:rsidRDefault="006B112F" w:rsidP="002E1F7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5C41B7F1" w14:textId="77777777" w:rsidR="006B112F" w:rsidRDefault="006B112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5680355E" id="Casella di testo 2" o:spid="_x0000_s1028" type="#_x0000_t202" style="width:365.3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" stroked="f">
                <v:fill r:id="rId9" o:title="" recolor="t" rotate="t" type="frame"/>
                <v:imagedata recolortarget="#696565 [1454]"/>
                <v:textbox>
                  <w:txbxContent>
                    <w:p w14:paraId="5E946F95" w14:textId="77777777" w:rsidR="006B112F" w:rsidRPr="00A50996" w:rsidRDefault="002E1F7F" w:rsidP="002E1F7F">
                      <w:pPr>
                        <w:widowControl w:val="0"/>
                        <w:suppressAutoHyphens/>
                        <w:spacing w:line="1" w:lineRule="atLeast"/>
                        <w:ind w:leftChars="-1" w:left="1" w:hangingChars="1" w:hanging="3"/>
                        <w:jc w:val="right"/>
                        <w:textDirection w:val="btLr"/>
                        <w:textAlignment w:val="top"/>
                        <w:outlineLvl w:val="0"/>
                        <w:rPr>
                          <w:rFonts w:ascii="Verdana" w:hAnsi="Verdana" w:cs="Andalus"/>
                          <w:position w:val="-1"/>
                          <w:sz w:val="28"/>
                          <w:szCs w:val="28"/>
                        </w:rPr>
                      </w:pPr>
                      <w:r w:rsidRPr="00A50996" w:rsidDel="FFFFFFFF">
                        <w:rPr>
                          <w:rFonts w:ascii="Verdana" w:hAnsi="Verdana" w:cs="Andalus"/>
                          <w:b/>
                          <w:bCs/>
                          <w:i/>
                          <w:iCs/>
                          <w:position w:val="-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Atto penitenziale</w:t>
                      </w:r>
                      <w:r w:rsidRPr="00A50996" w:rsidDel="FFFFFFFF">
                        <w:rPr>
                          <w:rFonts w:ascii="Verdana" w:hAnsi="Verdana" w:cs="Andalus"/>
                          <w:bCs/>
                          <w:i/>
                          <w:iCs/>
                          <w:position w:val="-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A50996" w:rsidDel="FFFFFFFF">
                        <w:rPr>
                          <w:rFonts w:ascii="Verdana" w:hAnsi="Verdana" w:cs="Andalus"/>
                          <w:b/>
                          <w:bCs/>
                          <w:i/>
                          <w:iCs/>
                          <w:position w:val="-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14:paraId="7F8995B8" w14:textId="77777777" w:rsidR="006B112F" w:rsidRDefault="006B112F" w:rsidP="002E1F7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5C41B7F1" w14:textId="77777777" w:rsidR="006B112F" w:rsidRDefault="006B112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6F2A4F" w14:textId="77777777" w:rsidR="0016662A" w:rsidRPr="009F0CD0" w:rsidRDefault="001666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31B6E2CE" w14:textId="77777777" w:rsidR="006B112F" w:rsidRDefault="002E1F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Verdana" w:eastAsia="Verdana" w:hAnsi="Verdana" w:cs="Verdana"/>
          <w:color w:val="000000"/>
          <w:sz w:val="23"/>
          <w:szCs w:val="23"/>
        </w:rPr>
        <w:t>Per tutte le volte che non siamo stati capaci di esprimere preoccupazione e azion</w:t>
      </w:r>
      <w:r>
        <w:rPr>
          <w:rFonts w:ascii="Verdana" w:eastAsia="Verdana" w:hAnsi="Verdana" w:cs="Verdana"/>
          <w:sz w:val="23"/>
          <w:szCs w:val="23"/>
        </w:rPr>
        <w:t>i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di misericordia nei confronti delle categorie di migranti maggiormente vulnerabili: </w:t>
      </w:r>
    </w:p>
    <w:p w14:paraId="5027C4F6" w14:textId="77777777" w:rsidR="006B112F" w:rsidRDefault="002E1F7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Verdana" w:eastAsia="Verdana" w:hAnsi="Verdana" w:cs="Verdana"/>
          <w:color w:val="000000"/>
          <w:sz w:val="23"/>
          <w:szCs w:val="23"/>
        </w:rPr>
        <w:t>KYRIE ELEISON</w:t>
      </w:r>
    </w:p>
    <w:p w14:paraId="20BC0030" w14:textId="77777777" w:rsidR="006B112F" w:rsidRPr="009F0CD0" w:rsidRDefault="006B11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675FFDB6" w14:textId="77777777" w:rsidR="006B112F" w:rsidRDefault="002E1F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Verdana" w:eastAsia="Verdana" w:hAnsi="Verdana" w:cs="Verdana"/>
          <w:color w:val="000000"/>
          <w:sz w:val="23"/>
          <w:szCs w:val="23"/>
        </w:rPr>
        <w:t xml:space="preserve">Per tutte le volte che non abbiamo sufficientemente invocato il Signore affinché sia al fianco dei migranti nell’affrontare le dure sfide imposte dalla decisione di partire, dal viaggio, dall’approdo, dall’inserimento e dall’integrazione: </w:t>
      </w:r>
    </w:p>
    <w:p w14:paraId="68952BDF" w14:textId="77777777" w:rsidR="006B112F" w:rsidRDefault="002E1F7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Verdana" w:eastAsia="Verdana" w:hAnsi="Verdana" w:cs="Verdana"/>
          <w:color w:val="000000"/>
          <w:sz w:val="23"/>
          <w:szCs w:val="23"/>
        </w:rPr>
        <w:t>CHRISTE ELEISON</w:t>
      </w:r>
    </w:p>
    <w:p w14:paraId="3DC0F469" w14:textId="77777777" w:rsidR="006B112F" w:rsidRPr="009F0CD0" w:rsidRDefault="006B11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2E6D374A" w14:textId="77777777" w:rsidR="006B112F" w:rsidRDefault="002E1F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Verdana" w:eastAsia="Verdana" w:hAnsi="Verdana" w:cs="Verdana"/>
          <w:color w:val="000000"/>
          <w:sz w:val="23"/>
          <w:szCs w:val="23"/>
        </w:rPr>
        <w:t xml:space="preserve">Per tutte le volte che non abbiamo operato per aumentare la consapevolezza delle opportunità offerte dalla migrazione: </w:t>
      </w:r>
    </w:p>
    <w:p w14:paraId="2EEECEE0" w14:textId="77777777" w:rsidR="006B112F" w:rsidRDefault="002E1F7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Verdana" w:eastAsia="Verdana" w:hAnsi="Verdana" w:cs="Verdana"/>
          <w:color w:val="000000"/>
          <w:sz w:val="23"/>
          <w:szCs w:val="23"/>
        </w:rPr>
        <w:t>KYRIE ELEISON</w:t>
      </w:r>
    </w:p>
    <w:p w14:paraId="1A833BAC" w14:textId="59580C2C" w:rsidR="009F0CD0" w:rsidRDefault="009F0CD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3"/>
          <w:szCs w:val="23"/>
        </w:rPr>
      </w:pPr>
    </w:p>
    <w:p w14:paraId="21D7E9EC" w14:textId="77777777" w:rsidR="009F656F" w:rsidRDefault="009F656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3"/>
          <w:szCs w:val="23"/>
        </w:rPr>
      </w:pPr>
    </w:p>
    <w:p w14:paraId="3794F639" w14:textId="77777777" w:rsidR="00C40814" w:rsidRDefault="00C408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EF2BA96" wp14:editId="4745BFAF">
                <wp:extent cx="4625975" cy="320386"/>
                <wp:effectExtent l="0" t="0" r="3175" b="3810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5975" cy="32038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C287B" w14:textId="77777777" w:rsidR="00C40814" w:rsidRPr="00A50996" w:rsidRDefault="00C40814" w:rsidP="00C40814">
                            <w:pPr>
                              <w:widowControl w:val="0"/>
                              <w:suppressAutoHyphens/>
                              <w:spacing w:line="1" w:lineRule="atLeast"/>
                              <w:ind w:leftChars="-1" w:left="1" w:hangingChars="1" w:hanging="3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Verdana" w:hAnsi="Verdana" w:cs="Andalus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0A50996">
                              <w:rPr>
                                <w:rFonts w:ascii="Verdana" w:hAnsi="Verdana" w:cs="Andalus"/>
                                <w:b/>
                                <w:bCs/>
                                <w:i/>
                                <w:iCs/>
                                <w:position w:val="-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Preghiera dei fedeli</w:t>
                            </w:r>
                          </w:p>
                          <w:p w14:paraId="07C9D446" w14:textId="77777777" w:rsidR="00C40814" w:rsidRDefault="00C40814" w:rsidP="00C40814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64E12FE2" w14:textId="77777777" w:rsidR="00C40814" w:rsidRDefault="00C40814" w:rsidP="00C40814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EF2BA96" id="Casella di testo 12" o:spid="_x0000_s1029" type="#_x0000_t202" style="width:364.25pt;height: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" stroked="f">
                <v:fill r:id="rId9" o:title="" recolor="t" rotate="t" type="frame"/>
                <v:imagedata recolortarget="#696565 [1454]"/>
                <v:textbox>
                  <w:txbxContent>
                    <w:p w14:paraId="3E9C287B" w14:textId="77777777" w:rsidR="00C40814" w:rsidRPr="00A50996" w:rsidRDefault="00C40814" w:rsidP="00C40814">
                      <w:pPr>
                        <w:widowControl w:val="0"/>
                        <w:suppressAutoHyphens/>
                        <w:spacing w:line="1" w:lineRule="atLeast"/>
                        <w:ind w:leftChars="-1" w:left="1" w:hangingChars="1" w:hanging="3"/>
                        <w:jc w:val="right"/>
                        <w:textDirection w:val="btLr"/>
                        <w:textAlignment w:val="top"/>
                        <w:outlineLvl w:val="0"/>
                        <w:rPr>
                          <w:rFonts w:ascii="Verdana" w:hAnsi="Verdana" w:cs="Andalus"/>
                          <w:position w:val="-1"/>
                          <w:sz w:val="28"/>
                          <w:szCs w:val="28"/>
                        </w:rPr>
                      </w:pPr>
                      <w:r w:rsidRPr="00A50996">
                        <w:rPr>
                          <w:rFonts w:ascii="Verdana" w:hAnsi="Verdana" w:cs="Andalus"/>
                          <w:b/>
                          <w:bCs/>
                          <w:i/>
                          <w:iCs/>
                          <w:position w:val="-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Preghiera dei fedeli</w:t>
                      </w:r>
                    </w:p>
                    <w:p w14:paraId="07C9D446" w14:textId="77777777" w:rsidR="00C40814" w:rsidRDefault="00C40814" w:rsidP="00C40814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64E12FE2" w14:textId="77777777" w:rsidR="00C40814" w:rsidRDefault="00C40814" w:rsidP="00C40814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B6C025" w14:textId="77777777" w:rsidR="001D0DD9" w:rsidRPr="009F0CD0" w:rsidRDefault="001D0D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6C9FAD1B" w14:textId="42E2ACC4" w:rsidR="00B17A9C" w:rsidRPr="00B17A9C" w:rsidRDefault="00A449D8" w:rsidP="00B17A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iCs/>
          <w:color w:val="000000"/>
          <w:sz w:val="23"/>
          <w:szCs w:val="23"/>
        </w:rPr>
      </w:pPr>
      <w:bookmarkStart w:id="3" w:name="_Hlk236834127"/>
      <w:r w:rsidRPr="00423AA0">
        <w:rPr>
          <w:rFonts w:ascii="Verdana" w:eastAsia="Verdana" w:hAnsi="Verdana" w:cs="Verdana"/>
          <w:b/>
          <w:bCs/>
          <w:color w:val="000000"/>
          <w:sz w:val="23"/>
          <w:szCs w:val="23"/>
        </w:rPr>
        <w:t>Introduzione</w:t>
      </w:r>
      <w:r>
        <w:rPr>
          <w:rFonts w:ascii="Verdana" w:eastAsia="Verdana" w:hAnsi="Verdana" w:cs="Verdana"/>
          <w:b/>
          <w:bCs/>
          <w:color w:val="000000"/>
          <w:sz w:val="23"/>
          <w:szCs w:val="23"/>
        </w:rPr>
        <w:t xml:space="preserve">. </w:t>
      </w:r>
      <w:r w:rsidR="00B17A9C" w:rsidRPr="00B17A9C">
        <w:rPr>
          <w:rFonts w:ascii="Verdana" w:eastAsia="Verdana" w:hAnsi="Verdana" w:cs="Verdana"/>
          <w:color w:val="000000"/>
          <w:sz w:val="23"/>
          <w:szCs w:val="23"/>
        </w:rPr>
        <w:t>Fratelli e sorelle, nutriti dalla Parola e dall’Eucaristia, che</w:t>
      </w:r>
      <w:r w:rsidR="00B17A9C"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="00B17A9C" w:rsidRPr="00B17A9C">
        <w:rPr>
          <w:rFonts w:ascii="Verdana" w:eastAsia="Verdana" w:hAnsi="Verdana" w:cs="Verdana"/>
          <w:color w:val="000000"/>
          <w:sz w:val="23"/>
          <w:szCs w:val="23"/>
        </w:rPr>
        <w:t>ci rendono capaci di riconoscere Cristo in ogni persona,</w:t>
      </w:r>
      <w:r w:rsidR="00B17A9C"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="00B17A9C" w:rsidRPr="00B17A9C">
        <w:rPr>
          <w:rFonts w:ascii="Verdana" w:eastAsia="Verdana" w:hAnsi="Verdana" w:cs="Verdana"/>
          <w:color w:val="000000"/>
          <w:sz w:val="23"/>
          <w:szCs w:val="23"/>
        </w:rPr>
        <w:t>soprattutto nei più piccoli e vulnerabili, eleviamo con fiducia</w:t>
      </w:r>
      <w:r w:rsidR="00B17A9C"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="00B17A9C" w:rsidRPr="00B17A9C">
        <w:rPr>
          <w:rFonts w:ascii="Verdana" w:eastAsia="Verdana" w:hAnsi="Verdana" w:cs="Verdana"/>
          <w:color w:val="000000"/>
          <w:sz w:val="23"/>
          <w:szCs w:val="23"/>
        </w:rPr>
        <w:t>la nostra preghiera al Padre.</w:t>
      </w:r>
      <w:r w:rsidR="00B17A9C"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="00B17A9C" w:rsidRPr="00B17A9C">
        <w:rPr>
          <w:rFonts w:ascii="Verdana" w:eastAsia="Verdana" w:hAnsi="Verdana" w:cs="Verdana"/>
          <w:i/>
          <w:iCs/>
          <w:color w:val="000000"/>
          <w:sz w:val="23"/>
          <w:szCs w:val="23"/>
        </w:rPr>
        <w:t>R. Ascoltaci, o Signore.</w:t>
      </w:r>
    </w:p>
    <w:p w14:paraId="1EF650A9" w14:textId="77777777" w:rsidR="008B006B" w:rsidRPr="009F0CD0" w:rsidRDefault="008B006B" w:rsidP="008B00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79690B8F" w14:textId="0E87A33B" w:rsidR="00B17A9C" w:rsidRPr="00B17A9C" w:rsidRDefault="00B17A9C" w:rsidP="00B17A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iCs/>
          <w:color w:val="000000"/>
          <w:sz w:val="23"/>
          <w:szCs w:val="23"/>
        </w:rPr>
      </w:pPr>
      <w:r w:rsidRPr="00B17A9C">
        <w:rPr>
          <w:rFonts w:ascii="Verdana" w:eastAsia="Verdana" w:hAnsi="Verdana" w:cs="Verdana"/>
          <w:b/>
          <w:bCs/>
          <w:color w:val="000000"/>
          <w:sz w:val="23"/>
          <w:szCs w:val="23"/>
        </w:rPr>
        <w:t>Per la Chiesa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, perché, alimentata dall’Eucaristia, sia sempre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casa aperta e accogliente, capace di riconoscere nel volto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di ogni bambino, migrante e rifugiato il volto di Cristo,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 xml:space="preserve">testimoniando il Vangelo della fraternità. </w:t>
      </w:r>
      <w:r w:rsidRPr="00B17A9C">
        <w:rPr>
          <w:rFonts w:ascii="Verdana" w:eastAsia="Verdana" w:hAnsi="Verdana" w:cs="Verdana"/>
          <w:i/>
          <w:iCs/>
          <w:color w:val="000000"/>
          <w:sz w:val="23"/>
          <w:szCs w:val="23"/>
        </w:rPr>
        <w:t>Preghiamo.</w:t>
      </w:r>
    </w:p>
    <w:p w14:paraId="6A811512" w14:textId="77777777" w:rsidR="008B006B" w:rsidRPr="009F0CD0" w:rsidRDefault="008B006B" w:rsidP="008B00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05C1B319" w14:textId="5F1867C4" w:rsidR="00B17A9C" w:rsidRPr="00B17A9C" w:rsidRDefault="00B17A9C" w:rsidP="00B17A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iCs/>
          <w:color w:val="000000"/>
          <w:sz w:val="23"/>
          <w:szCs w:val="23"/>
        </w:rPr>
      </w:pPr>
      <w:r w:rsidRPr="00B17A9C">
        <w:rPr>
          <w:rFonts w:ascii="Verdana" w:eastAsia="Verdana" w:hAnsi="Verdana" w:cs="Verdana"/>
          <w:b/>
          <w:bCs/>
          <w:color w:val="000000"/>
          <w:sz w:val="23"/>
          <w:szCs w:val="23"/>
        </w:rPr>
        <w:t>Per i responsabili delle nazioni e delle istituzioni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, perché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sappiano guardare alle persone costrette a migrare non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come a un problema, ma come a fratelli e sorelle da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accogliere con dignità, promuovendo politiche ispirate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 xml:space="preserve">alla giustizia, alla pace e alla solidarietà. </w:t>
      </w:r>
      <w:r w:rsidRPr="00B17A9C">
        <w:rPr>
          <w:rFonts w:ascii="Verdana" w:eastAsia="Verdana" w:hAnsi="Verdana" w:cs="Verdana"/>
          <w:i/>
          <w:iCs/>
          <w:color w:val="000000"/>
          <w:sz w:val="23"/>
          <w:szCs w:val="23"/>
        </w:rPr>
        <w:t>Preghiamo.</w:t>
      </w:r>
    </w:p>
    <w:p w14:paraId="75123DC9" w14:textId="77777777" w:rsidR="008B006B" w:rsidRPr="009F0CD0" w:rsidRDefault="008B006B" w:rsidP="008B00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39D9D191" w14:textId="7F411515" w:rsidR="00B17A9C" w:rsidRPr="00B17A9C" w:rsidRDefault="00B17A9C" w:rsidP="00B17A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3"/>
          <w:szCs w:val="23"/>
        </w:rPr>
      </w:pPr>
      <w:r w:rsidRPr="00B17A9C">
        <w:rPr>
          <w:rFonts w:ascii="Verdana" w:eastAsia="Verdana" w:hAnsi="Verdana" w:cs="Verdana"/>
          <w:b/>
          <w:bCs/>
          <w:color w:val="000000"/>
          <w:sz w:val="23"/>
          <w:szCs w:val="23"/>
        </w:rPr>
        <w:t>Per i bambini in cammino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, perché possano trovare comunità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che li accolgano con amore, offrendo loro protezione,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 xml:space="preserve">educazione e la speranza di un futuro sereno. </w:t>
      </w:r>
      <w:r w:rsidRPr="00B17A9C">
        <w:rPr>
          <w:rFonts w:ascii="Verdana" w:eastAsia="Verdana" w:hAnsi="Verdana" w:cs="Verdana"/>
          <w:i/>
          <w:iCs/>
          <w:color w:val="000000"/>
          <w:sz w:val="23"/>
          <w:szCs w:val="23"/>
        </w:rPr>
        <w:t>Preghiamo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.</w:t>
      </w:r>
    </w:p>
    <w:p w14:paraId="57D93796" w14:textId="77777777" w:rsidR="008B006B" w:rsidRPr="009F0CD0" w:rsidRDefault="008B006B" w:rsidP="008B00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720FCC2B" w14:textId="10164FA0" w:rsidR="00B17A9C" w:rsidRPr="00B17A9C" w:rsidRDefault="00B17A9C" w:rsidP="00B17A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iCs/>
          <w:color w:val="000000"/>
          <w:sz w:val="23"/>
          <w:szCs w:val="23"/>
        </w:rPr>
      </w:pPr>
      <w:r w:rsidRPr="00B17A9C">
        <w:rPr>
          <w:rFonts w:ascii="Verdana" w:eastAsia="Verdana" w:hAnsi="Verdana" w:cs="Verdana"/>
          <w:b/>
          <w:bCs/>
          <w:color w:val="000000"/>
          <w:sz w:val="23"/>
          <w:szCs w:val="23"/>
        </w:rPr>
        <w:t>Per le nostre comunità cristiane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, perché non cedano mai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all’indifferenza o alla paura, ma sappiano costruire ponti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di incontro e di comunione, facendo dell’accoglienza un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 xml:space="preserve">segno concreto del Vangelo vissuto. </w:t>
      </w:r>
      <w:r w:rsidRPr="00B17A9C">
        <w:rPr>
          <w:rFonts w:ascii="Verdana" w:eastAsia="Verdana" w:hAnsi="Verdana" w:cs="Verdana"/>
          <w:i/>
          <w:iCs/>
          <w:color w:val="000000"/>
          <w:sz w:val="23"/>
          <w:szCs w:val="23"/>
        </w:rPr>
        <w:t>Preghiamo.</w:t>
      </w:r>
    </w:p>
    <w:p w14:paraId="7A6942FE" w14:textId="77777777" w:rsidR="003548B7" w:rsidRPr="009F0CD0" w:rsidRDefault="003548B7" w:rsidP="003548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0D59A39A" w14:textId="45EFCB0F" w:rsidR="00B17A9C" w:rsidRPr="00B17A9C" w:rsidRDefault="00B17A9C" w:rsidP="00B17A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iCs/>
          <w:color w:val="000000"/>
          <w:sz w:val="23"/>
          <w:szCs w:val="23"/>
        </w:rPr>
      </w:pPr>
      <w:r w:rsidRPr="00B17A9C">
        <w:rPr>
          <w:rFonts w:ascii="Verdana" w:eastAsia="Verdana" w:hAnsi="Verdana" w:cs="Verdana"/>
          <w:b/>
          <w:bCs/>
          <w:color w:val="000000"/>
          <w:sz w:val="23"/>
          <w:szCs w:val="23"/>
        </w:rPr>
        <w:t>Per tutti noi qui riuniti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, perché l’Eucaristia ci renda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testimoni credibili della carità di Cristo e ci aiuti a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riconoscere, in ogni incontro con il fratello più fragile,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 xml:space="preserve">un’occasione per accogliere il Signore stesso. </w:t>
      </w:r>
      <w:r w:rsidRPr="00B17A9C">
        <w:rPr>
          <w:rFonts w:ascii="Verdana" w:eastAsia="Verdana" w:hAnsi="Verdana" w:cs="Verdana"/>
          <w:i/>
          <w:iCs/>
          <w:color w:val="000000"/>
          <w:sz w:val="23"/>
          <w:szCs w:val="23"/>
        </w:rPr>
        <w:t>Preghiamo.</w:t>
      </w:r>
    </w:p>
    <w:p w14:paraId="333BF6D8" w14:textId="77777777" w:rsidR="003548B7" w:rsidRPr="009F0CD0" w:rsidRDefault="003548B7" w:rsidP="003548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274964BB" w14:textId="57712D04" w:rsidR="003548B7" w:rsidRPr="003548B7" w:rsidRDefault="00B17A9C" w:rsidP="003548B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B17A9C">
        <w:rPr>
          <w:rFonts w:ascii="Verdana" w:eastAsia="Verdana" w:hAnsi="Verdana" w:cs="Verdana"/>
          <w:b/>
          <w:bCs/>
          <w:color w:val="000000"/>
          <w:sz w:val="23"/>
          <w:szCs w:val="23"/>
        </w:rPr>
        <w:t>Conclusione</w:t>
      </w:r>
      <w:r w:rsidR="003548B7">
        <w:rPr>
          <w:rFonts w:ascii="Verdana" w:eastAsia="Verdana" w:hAnsi="Verdana" w:cs="Verdana"/>
          <w:b/>
          <w:bCs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O Padre, che ci hai amati per primo e ci chiami a farci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prossimi di ogni fratello e sorella, accogli le nostre suppliche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Pr="00B17A9C">
        <w:rPr>
          <w:rFonts w:ascii="Verdana" w:eastAsia="Verdana" w:hAnsi="Verdana" w:cs="Verdana"/>
          <w:color w:val="000000"/>
          <w:sz w:val="23"/>
          <w:szCs w:val="23"/>
        </w:rPr>
        <w:t>e rendici strumenti della tua misericordia e della tua pace.</w:t>
      </w:r>
      <w:r>
        <w:rPr>
          <w:rFonts w:ascii="Verdana" w:eastAsia="Verdana" w:hAnsi="Verdana" w:cs="Verdana"/>
          <w:color w:val="000000"/>
          <w:sz w:val="23"/>
          <w:szCs w:val="23"/>
        </w:rPr>
        <w:t xml:space="preserve"> </w:t>
      </w:r>
      <w:r w:rsidR="009F0CD0" w:rsidRPr="00091C6C">
        <w:rPr>
          <w:rFonts w:ascii="Verdana" w:eastAsia="Verdana" w:hAnsi="Verdana" w:cs="Verdana"/>
          <w:i/>
          <w:iCs/>
          <w:color w:val="000000"/>
          <w:sz w:val="23"/>
          <w:szCs w:val="23"/>
        </w:rPr>
        <w:t>Per Cristo, nostro Signore.</w:t>
      </w:r>
    </w:p>
    <w:p w14:paraId="57A7377F" w14:textId="75131E7B" w:rsidR="003548B7" w:rsidRPr="003548B7" w:rsidRDefault="003548B7" w:rsidP="00B17A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000000"/>
          <w:sz w:val="23"/>
          <w:szCs w:val="23"/>
        </w:rPr>
      </w:pPr>
    </w:p>
    <w:bookmarkEnd w:id="3"/>
    <w:p w14:paraId="44001F60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1"/>
          <w:szCs w:val="21"/>
        </w:rPr>
      </w:pPr>
    </w:p>
    <w:p w14:paraId="53C084BC" w14:textId="77777777" w:rsidR="006B112F" w:rsidRDefault="002E1F7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19"/>
          <w:szCs w:val="19"/>
        </w:rPr>
      </w:pPr>
      <w:r>
        <w:br w:type="page"/>
      </w:r>
      <w:r w:rsidR="00C40814">
        <w:rPr>
          <w:noProof/>
        </w:rPr>
        <w:lastRenderedPageBreak/>
        <mc:AlternateContent>
          <mc:Choice Requires="wps">
            <w:drawing>
              <wp:inline distT="0" distB="0" distL="0" distR="0" wp14:anchorId="68228105" wp14:editId="5CE48EC3">
                <wp:extent cx="4625975" cy="320386"/>
                <wp:effectExtent l="0" t="0" r="3175" b="3810"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5975" cy="32038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0A85A" w14:textId="77777777" w:rsidR="00C40814" w:rsidRPr="00A50996" w:rsidRDefault="00C40814" w:rsidP="00C40814">
                            <w:pPr>
                              <w:widowControl w:val="0"/>
                              <w:suppressAutoHyphens/>
                              <w:spacing w:line="1" w:lineRule="atLeast"/>
                              <w:ind w:leftChars="-1" w:left="1" w:hangingChars="1" w:hanging="3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rFonts w:ascii="Verdana" w:hAnsi="Verdana" w:cs="Andalus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0A50996">
                              <w:rPr>
                                <w:rFonts w:ascii="Verdana" w:hAnsi="Verdana" w:cs="Andalus"/>
                                <w:b/>
                                <w:bCs/>
                                <w:i/>
                                <w:iCs/>
                                <w:position w:val="-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Preghiera</w:t>
                            </w:r>
                          </w:p>
                          <w:p w14:paraId="5E27868B" w14:textId="77777777" w:rsidR="00C40814" w:rsidRDefault="00C40814" w:rsidP="00C40814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2D617A75" w14:textId="77777777" w:rsidR="00C40814" w:rsidRDefault="00C40814" w:rsidP="00C40814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68228105" id="Casella di testo 13" o:spid="_x0000_s1030" type="#_x0000_t202" style="width:364.25pt;height: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" stroked="f">
                <v:fill r:id="rId9" o:title="" recolor="t" rotate="t" type="frame"/>
                <v:imagedata recolortarget="#696565 [1454]"/>
                <v:textbox>
                  <w:txbxContent>
                    <w:p w14:paraId="7360A85A" w14:textId="77777777" w:rsidR="00C40814" w:rsidRPr="00A50996" w:rsidRDefault="00C40814" w:rsidP="00C40814">
                      <w:pPr>
                        <w:widowControl w:val="0"/>
                        <w:suppressAutoHyphens/>
                        <w:spacing w:line="1" w:lineRule="atLeast"/>
                        <w:ind w:leftChars="-1" w:left="1" w:hangingChars="1" w:hanging="3"/>
                        <w:jc w:val="right"/>
                        <w:textDirection w:val="btLr"/>
                        <w:textAlignment w:val="top"/>
                        <w:outlineLvl w:val="0"/>
                        <w:rPr>
                          <w:rFonts w:ascii="Verdana" w:hAnsi="Verdana" w:cs="Andalus"/>
                          <w:position w:val="-1"/>
                          <w:sz w:val="28"/>
                          <w:szCs w:val="28"/>
                        </w:rPr>
                      </w:pPr>
                      <w:r w:rsidRPr="00A50996">
                        <w:rPr>
                          <w:rFonts w:ascii="Verdana" w:hAnsi="Verdana" w:cs="Andalus"/>
                          <w:b/>
                          <w:bCs/>
                          <w:i/>
                          <w:iCs/>
                          <w:position w:val="-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Preghiera</w:t>
                      </w:r>
                    </w:p>
                    <w:p w14:paraId="5E27868B" w14:textId="77777777" w:rsidR="00C40814" w:rsidRDefault="00C40814" w:rsidP="00C40814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2D617A75" w14:textId="77777777" w:rsidR="00C40814" w:rsidRDefault="00C40814" w:rsidP="00C40814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B0F87D" w14:textId="77777777" w:rsidR="006B112F" w:rsidRDefault="006B112F">
      <w:pPr>
        <w:pBdr>
          <w:top w:val="nil"/>
          <w:left w:val="nil"/>
          <w:bottom w:val="nil"/>
          <w:right w:val="nil"/>
          <w:between w:val="nil"/>
        </w:pBdr>
        <w:ind w:left="708" w:right="1048"/>
        <w:jc w:val="both"/>
        <w:rPr>
          <w:rFonts w:ascii="Verdana" w:eastAsia="Verdana" w:hAnsi="Verdana" w:cs="Verdana"/>
          <w:color w:val="000000"/>
          <w:sz w:val="10"/>
          <w:szCs w:val="10"/>
        </w:rPr>
      </w:pPr>
    </w:p>
    <w:p w14:paraId="4A371665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bookmarkStart w:id="4" w:name="_Hlk236834080"/>
      <w:r w:rsidRPr="009560C5">
        <w:rPr>
          <w:rFonts w:ascii="Verdana" w:hAnsi="Verdana"/>
          <w:i/>
          <w:sz w:val="24"/>
        </w:rPr>
        <w:t>Dio di tenerezza e di giustizia,</w:t>
      </w:r>
    </w:p>
    <w:p w14:paraId="3E63058C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tu vedi ogni vita, anche la più fragile,</w:t>
      </w:r>
    </w:p>
    <w:p w14:paraId="77D89210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e per te ne basta una sola.</w:t>
      </w:r>
    </w:p>
    <w:p w14:paraId="4A687795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10"/>
          <w:szCs w:val="10"/>
        </w:rPr>
      </w:pPr>
    </w:p>
    <w:p w14:paraId="24C06E11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Ti affidiamo i bambini migranti e rifugiati,</w:t>
      </w:r>
    </w:p>
    <w:p w14:paraId="054B3AFA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e tutti i più piccoli, i più vulnerabili,</w:t>
      </w:r>
    </w:p>
    <w:p w14:paraId="32223029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coloro che sono stati feriti dalla violenza, dalla povertà o dall’esilio.</w:t>
      </w:r>
    </w:p>
    <w:p w14:paraId="649E563B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Sostienili nelle prove, mantieni viva in loro la fiducia,</w:t>
      </w:r>
    </w:p>
    <w:p w14:paraId="295EFE43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apri per loro vie di pace e di sicurezza.</w:t>
      </w:r>
    </w:p>
    <w:p w14:paraId="3C4D083D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10"/>
          <w:szCs w:val="10"/>
        </w:rPr>
      </w:pPr>
    </w:p>
    <w:p w14:paraId="7241D2F7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Insegnaci a essere vicini gli uni agli altri,</w:t>
      </w:r>
    </w:p>
    <w:p w14:paraId="62474085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a riconoscere in ciascuno un fratello, una sorella,</w:t>
      </w:r>
    </w:p>
    <w:p w14:paraId="628312A5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il volto di Tuo Figlio.</w:t>
      </w:r>
    </w:p>
    <w:p w14:paraId="596F2619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Liberaci dall’indifferenza e dalla paura,</w:t>
      </w:r>
    </w:p>
    <w:p w14:paraId="181564FA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e rendici attenti a chi è lì, davanti a noi,</w:t>
      </w:r>
    </w:p>
    <w:p w14:paraId="07CF80C6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perché basta uno solo per amare in verità.</w:t>
      </w:r>
    </w:p>
    <w:p w14:paraId="3E8BD704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10"/>
          <w:szCs w:val="10"/>
        </w:rPr>
      </w:pPr>
    </w:p>
    <w:p w14:paraId="15C478F1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Dacci il coraggio di difendere la dignità di ogni persona,</w:t>
      </w:r>
    </w:p>
    <w:p w14:paraId="2D6069C7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di rifiutare ciò che ferisce, esclude o umilia,</w:t>
      </w:r>
    </w:p>
    <w:p w14:paraId="66C6C1EB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e di scegliere il dialogo, l’incontro e la pace.</w:t>
      </w:r>
    </w:p>
    <w:p w14:paraId="720A5146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10"/>
          <w:szCs w:val="10"/>
        </w:rPr>
      </w:pPr>
    </w:p>
    <w:p w14:paraId="10DCE2C5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Fai crescere tra noi una vera solidarietà,</w:t>
      </w:r>
    </w:p>
    <w:p w14:paraId="04F44842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in cui nessuno sia dimenticato, nemmeno il più piccolo.</w:t>
      </w:r>
    </w:p>
    <w:p w14:paraId="2A84B14B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10"/>
          <w:szCs w:val="10"/>
        </w:rPr>
      </w:pPr>
    </w:p>
    <w:p w14:paraId="3F924F41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Per Gesù Cristo, nostro Signore,</w:t>
      </w:r>
    </w:p>
    <w:p w14:paraId="6AF7559D" w14:textId="77777777" w:rsidR="009560C5" w:rsidRPr="009560C5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che vive e regna con te nell’unità dello Spirito Santo,</w:t>
      </w:r>
    </w:p>
    <w:p w14:paraId="32BADA4C" w14:textId="286A7C8E" w:rsidR="00A50996" w:rsidRDefault="009560C5" w:rsidP="009560C5">
      <w:pPr>
        <w:ind w:left="425" w:right="198"/>
        <w:jc w:val="both"/>
        <w:rPr>
          <w:rFonts w:ascii="Verdana" w:hAnsi="Verdana"/>
          <w:i/>
          <w:sz w:val="24"/>
        </w:rPr>
      </w:pPr>
      <w:r w:rsidRPr="009560C5">
        <w:rPr>
          <w:rFonts w:ascii="Verdana" w:hAnsi="Verdana"/>
          <w:i/>
          <w:sz w:val="24"/>
        </w:rPr>
        <w:t>Dio nei secoli dei secoli.</w:t>
      </w:r>
      <w:r>
        <w:rPr>
          <w:rFonts w:ascii="Verdana" w:hAnsi="Verdana"/>
          <w:i/>
          <w:sz w:val="24"/>
        </w:rPr>
        <w:t xml:space="preserve"> A</w:t>
      </w:r>
      <w:r w:rsidR="00A50996" w:rsidRPr="00A50996">
        <w:rPr>
          <w:rFonts w:ascii="Verdana" w:hAnsi="Verdana"/>
          <w:i/>
          <w:sz w:val="24"/>
        </w:rPr>
        <w:t>men.</w:t>
      </w:r>
    </w:p>
    <w:bookmarkEnd w:id="4"/>
    <w:p w14:paraId="455558E5" w14:textId="77777777" w:rsidR="00A50996" w:rsidRPr="009F0CD0" w:rsidRDefault="00A50996" w:rsidP="00905EC8">
      <w:pPr>
        <w:rPr>
          <w:rFonts w:ascii="Verdana" w:hAnsi="Verdana"/>
          <w:sz w:val="10"/>
          <w:szCs w:val="10"/>
        </w:rPr>
      </w:pPr>
    </w:p>
    <w:p w14:paraId="76402760" w14:textId="77777777" w:rsidR="006B112F" w:rsidRDefault="00905EC8" w:rsidP="00905EC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Mons. Jean-Louis Balsa</w:t>
      </w:r>
    </w:p>
    <w:p w14:paraId="16337414" w14:textId="052275B8" w:rsidR="00905EC8" w:rsidRDefault="00905EC8" w:rsidP="00905EC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18"/>
        </w:rPr>
      </w:pPr>
      <w:r w:rsidRPr="009F0CD0">
        <w:rPr>
          <w:rFonts w:ascii="Verdana" w:eastAsia="Verdana" w:hAnsi="Verdana" w:cs="Verdana"/>
          <w:color w:val="000000"/>
          <w:sz w:val="18"/>
        </w:rPr>
        <w:t>Vescovo incaricato della pastorale dei migranti in Francia</w:t>
      </w:r>
    </w:p>
    <w:p w14:paraId="160AC91F" w14:textId="77777777" w:rsidR="003548B7" w:rsidRPr="009F0CD0" w:rsidRDefault="003548B7" w:rsidP="00905EC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18"/>
        </w:rPr>
      </w:pPr>
    </w:p>
    <w:p w14:paraId="4EF8F3D0" w14:textId="77777777" w:rsidR="00905EC8" w:rsidRDefault="00905EC8" w:rsidP="00905EC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10"/>
          <w:szCs w:val="10"/>
        </w:rPr>
      </w:pPr>
    </w:p>
    <w:p w14:paraId="3FAE5684" w14:textId="77777777" w:rsidR="00B60F77" w:rsidRPr="00B60F77" w:rsidRDefault="00B60F77" w:rsidP="00905EC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10"/>
          <w:szCs w:val="10"/>
        </w:rPr>
      </w:pPr>
    </w:p>
    <w:tbl>
      <w:tblPr>
        <w:tblW w:w="6808" w:type="dxa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2413"/>
      </w:tblGrid>
      <w:tr w:rsidR="00B60F77" w14:paraId="258FB29B" w14:textId="77777777" w:rsidTr="008137BA">
        <w:trPr>
          <w:jc w:val="center"/>
        </w:trPr>
        <w:tc>
          <w:tcPr>
            <w:tcW w:w="2552" w:type="dxa"/>
            <w:vAlign w:val="bottom"/>
          </w:tcPr>
          <w:p w14:paraId="1E39EBA2" w14:textId="70B83516" w:rsidR="00B60F77" w:rsidRPr="0016662A" w:rsidRDefault="008137BA" w:rsidP="0035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D9701F" wp14:editId="1067AF11">
                  <wp:extent cx="1229446" cy="629406"/>
                  <wp:effectExtent l="0" t="0" r="889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340" cy="667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</w:tcPr>
          <w:p w14:paraId="2F116BFC" w14:textId="77777777" w:rsidR="00B60F77" w:rsidRPr="0016662A" w:rsidRDefault="00B60F77" w:rsidP="00A50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6662A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6FB49F14" wp14:editId="6B6D3BD6">
                  <wp:extent cx="591670" cy="791794"/>
                  <wp:effectExtent l="0" t="0" r="0" b="8890"/>
                  <wp:docPr id="6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231" cy="795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shd w:val="clear" w:color="auto" w:fill="auto"/>
            <w:vAlign w:val="bottom"/>
          </w:tcPr>
          <w:p w14:paraId="4A687CFC" w14:textId="77777777" w:rsidR="00B60F77" w:rsidRPr="0016662A" w:rsidRDefault="00B60F77" w:rsidP="00A50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veat" w:eastAsia="Caveat" w:hAnsi="Caveat" w:cs="Caveat"/>
                <w:color w:val="000000"/>
                <w:sz w:val="24"/>
                <w:szCs w:val="24"/>
              </w:rPr>
            </w:pPr>
            <w:r w:rsidRPr="0016662A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7EF0C7DB" wp14:editId="76300D79">
                  <wp:extent cx="822960" cy="716280"/>
                  <wp:effectExtent l="0" t="0" r="0" b="0"/>
                  <wp:docPr id="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C39CBC" w14:textId="77777777" w:rsidR="006B112F" w:rsidRPr="00B60F77" w:rsidRDefault="006B112F" w:rsidP="00A5099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8"/>
          <w:szCs w:val="8"/>
        </w:rPr>
      </w:pPr>
    </w:p>
    <w:sectPr w:rsidR="006B112F" w:rsidRPr="00B60F77" w:rsidSect="00B60F77">
      <w:footerReference w:type="default" r:id="rId13"/>
      <w:pgSz w:w="8392" w:h="11907" w:code="11"/>
      <w:pgMar w:top="680" w:right="567" w:bottom="567" w:left="567" w:header="34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9C647" w14:textId="77777777" w:rsidR="00157B3D" w:rsidRDefault="00157B3D">
      <w:r>
        <w:separator/>
      </w:r>
    </w:p>
  </w:endnote>
  <w:endnote w:type="continuationSeparator" w:id="0">
    <w:p w14:paraId="023DC9E4" w14:textId="77777777" w:rsidR="00157B3D" w:rsidRDefault="0015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vea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6C9B3" w14:textId="77777777" w:rsidR="006B112F" w:rsidRDefault="002E1F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9C4D4B4" w14:textId="77777777" w:rsidR="006B112F" w:rsidRDefault="006B11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 w:firstLine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716A" w14:textId="77777777" w:rsidR="006B112F" w:rsidRPr="00B60F77" w:rsidRDefault="006B11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C63B9" w14:textId="77777777" w:rsidR="00157B3D" w:rsidRDefault="00157B3D">
      <w:r>
        <w:separator/>
      </w:r>
    </w:p>
  </w:footnote>
  <w:footnote w:type="continuationSeparator" w:id="0">
    <w:p w14:paraId="365744B0" w14:textId="77777777" w:rsidR="00157B3D" w:rsidRDefault="00157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91"/>
    <w:rsid w:val="000F0568"/>
    <w:rsid w:val="00157B3D"/>
    <w:rsid w:val="0016662A"/>
    <w:rsid w:val="001D0DD9"/>
    <w:rsid w:val="001F5F33"/>
    <w:rsid w:val="002E1F7F"/>
    <w:rsid w:val="003237A1"/>
    <w:rsid w:val="003548B7"/>
    <w:rsid w:val="0046008F"/>
    <w:rsid w:val="004B60F1"/>
    <w:rsid w:val="00542C54"/>
    <w:rsid w:val="006B112F"/>
    <w:rsid w:val="006E5362"/>
    <w:rsid w:val="007102CC"/>
    <w:rsid w:val="0075696B"/>
    <w:rsid w:val="007A44F9"/>
    <w:rsid w:val="008137BA"/>
    <w:rsid w:val="00831B1B"/>
    <w:rsid w:val="00866530"/>
    <w:rsid w:val="00884AD2"/>
    <w:rsid w:val="008A4CA5"/>
    <w:rsid w:val="008B006B"/>
    <w:rsid w:val="00905EC8"/>
    <w:rsid w:val="00915225"/>
    <w:rsid w:val="009560C5"/>
    <w:rsid w:val="009F0CD0"/>
    <w:rsid w:val="009F656F"/>
    <w:rsid w:val="00A26F4D"/>
    <w:rsid w:val="00A449D8"/>
    <w:rsid w:val="00A50996"/>
    <w:rsid w:val="00B01553"/>
    <w:rsid w:val="00B17A9C"/>
    <w:rsid w:val="00B60F77"/>
    <w:rsid w:val="00BA7B91"/>
    <w:rsid w:val="00C0024A"/>
    <w:rsid w:val="00C40814"/>
    <w:rsid w:val="00DA70D8"/>
    <w:rsid w:val="00DE622D"/>
    <w:rsid w:val="00DF3BAC"/>
    <w:rsid w:val="00E34157"/>
    <w:rsid w:val="00E44D1B"/>
    <w:rsid w:val="00F23AC4"/>
    <w:rsid w:val="00F5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5D6B0C"/>
  <w15:docId w15:val="{EB5644DE-2667-482C-9146-93657202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056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F0568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831B1B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31B1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1B1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F0CD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60F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0F77"/>
  </w:style>
  <w:style w:type="paragraph" w:styleId="Pidipagina">
    <w:name w:val="footer"/>
    <w:basedOn w:val="Normale"/>
    <w:link w:val="PidipaginaCarattere"/>
    <w:uiPriority w:val="99"/>
    <w:unhideWhenUsed/>
    <w:rsid w:val="00B60F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0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aa%20Documenti%20BACK%2028-11-19\Segretariato%20Migranti\GMMR\GMMR23\MESSA\GMMR23%20foglio%20messa%2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GMMR23 foglio messa 2</Template>
  <TotalTime>0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Domenghini</dc:creator>
  <cp:keywords/>
  <cp:lastModifiedBy>Federica Poloni</cp:lastModifiedBy>
  <cp:revision>2</cp:revision>
  <cp:lastPrinted>2026-09-03T13:28:00Z</cp:lastPrinted>
  <dcterms:created xsi:type="dcterms:W3CDTF">2026-09-04T08:41:00Z</dcterms:created>
  <dcterms:modified xsi:type="dcterms:W3CDTF">2026-09-04T08:41:00Z</dcterms:modified>
</cp:coreProperties>
</file>